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1FA14A" w14:textId="77777777" w:rsidR="000859E2" w:rsidRPr="00695A5A" w:rsidRDefault="009A573E">
      <w:pPr>
        <w:rPr>
          <w:rFonts w:ascii="Comic Sans MS" w:hAnsi="Comic Sans MS"/>
        </w:rPr>
      </w:pPr>
    </w:p>
    <w:p w14:paraId="317B6A47" w14:textId="3EFB68BA" w:rsidR="004837C4" w:rsidRPr="00695A5A" w:rsidRDefault="004837C4">
      <w:pPr>
        <w:rPr>
          <w:rFonts w:ascii="Comic Sans MS" w:hAnsi="Comic Sans MS"/>
          <w:b/>
          <w:bCs/>
          <w:u w:val="single"/>
        </w:rPr>
      </w:pP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</w:r>
      <w:r w:rsidRPr="00695A5A">
        <w:rPr>
          <w:rFonts w:ascii="Comic Sans MS" w:hAnsi="Comic Sans MS"/>
        </w:rPr>
        <w:tab/>
        <w:t xml:space="preserve">        </w:t>
      </w:r>
      <w:r w:rsidRPr="00695A5A">
        <w:rPr>
          <w:rFonts w:ascii="Comic Sans MS" w:hAnsi="Comic Sans MS"/>
          <w:b/>
          <w:bCs/>
          <w:u w:val="single"/>
        </w:rPr>
        <w:t>Year 1 Lesson 3</w:t>
      </w:r>
    </w:p>
    <w:p w14:paraId="69F79EE8" w14:textId="074401B7" w:rsidR="004837C4" w:rsidRPr="00695A5A" w:rsidRDefault="004837C4" w:rsidP="00695A5A">
      <w:pPr>
        <w:jc w:val="center"/>
        <w:rPr>
          <w:rFonts w:ascii="Comic Sans MS" w:hAnsi="Comic Sans MS"/>
          <w:b/>
          <w:bCs/>
          <w:u w:val="single"/>
        </w:rPr>
      </w:pPr>
      <w:r w:rsidRPr="00695A5A">
        <w:rPr>
          <w:rFonts w:ascii="Comic Sans MS" w:hAnsi="Comic Sans MS"/>
          <w:b/>
          <w:bCs/>
          <w:u w:val="single"/>
        </w:rPr>
        <w:t>Staying Positive</w:t>
      </w:r>
      <w:r w:rsidR="00C90273" w:rsidRPr="00695A5A">
        <w:rPr>
          <w:rFonts w:ascii="Comic Sans MS" w:hAnsi="Comic Sans MS"/>
          <w:b/>
          <w:bCs/>
          <w:u w:val="single"/>
        </w:rPr>
        <w:t xml:space="preserve"> and Aiming High</w:t>
      </w:r>
    </w:p>
    <w:p w14:paraId="5B981F51" w14:textId="3D58D40E" w:rsidR="004837C4" w:rsidRPr="00695A5A" w:rsidRDefault="004837C4" w:rsidP="007E2F36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You open your sandwiches and they are ham salad, your least favourite</w:t>
      </w:r>
      <w:r w:rsidR="00BF28BC" w:rsidRPr="00695A5A">
        <w:rPr>
          <w:rFonts w:ascii="Comic Sans MS" w:hAnsi="Comic Sans MS"/>
        </w:rPr>
        <w:t>, h</w:t>
      </w:r>
      <w:r w:rsidRPr="00695A5A">
        <w:rPr>
          <w:rFonts w:ascii="Comic Sans MS" w:hAnsi="Comic Sans MS"/>
        </w:rPr>
        <w:t>ow do you react?</w:t>
      </w:r>
    </w:p>
    <w:p w14:paraId="13CC04F1" w14:textId="45693D04" w:rsidR="00CE05C1" w:rsidRPr="00695A5A" w:rsidRDefault="002623E6" w:rsidP="007E2F36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What would be the best way to react and why?</w:t>
      </w:r>
    </w:p>
    <w:p w14:paraId="728987F3" w14:textId="7A6901B0" w:rsidR="004837C4" w:rsidRPr="00695A5A" w:rsidRDefault="00B94D49" w:rsidP="004837C4">
      <w:pPr>
        <w:rPr>
          <w:rFonts w:ascii="Comic Sans MS" w:hAnsi="Comic Sans MS"/>
        </w:rPr>
      </w:pPr>
      <w:r w:rsidRPr="00695A5A">
        <w:rPr>
          <w:rFonts w:ascii="Comic Sans MS" w:eastAsia="Times New Roman" w:hAnsi="Comic Sans MS" w:cs="Times New Roman"/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E91C108" wp14:editId="48574183">
            <wp:simplePos x="0" y="0"/>
            <wp:positionH relativeFrom="column">
              <wp:posOffset>903515</wp:posOffset>
            </wp:positionH>
            <wp:positionV relativeFrom="paragraph">
              <wp:posOffset>145687</wp:posOffset>
            </wp:positionV>
            <wp:extent cx="3657600" cy="2745740"/>
            <wp:effectExtent l="0" t="0" r="0" b="0"/>
            <wp:wrapTight wrapText="bothSides">
              <wp:wrapPolygon edited="0">
                <wp:start x="0" y="0"/>
                <wp:lineTo x="0" y="21480"/>
                <wp:lineTo x="21525" y="21480"/>
                <wp:lineTo x="21525" y="0"/>
                <wp:lineTo x="0" y="0"/>
              </wp:wrapPolygon>
            </wp:wrapTight>
            <wp:docPr id="1" name="Picture 1" descr="Image result for child opening ham sandwich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hild opening ham sandwich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A736B5" w14:textId="0900AFE8" w:rsidR="00B94D49" w:rsidRPr="00B94D49" w:rsidRDefault="00B94D49" w:rsidP="00B94D49">
      <w:pPr>
        <w:rPr>
          <w:rFonts w:ascii="Comic Sans MS" w:eastAsia="Times New Roman" w:hAnsi="Comic Sans MS" w:cs="Times New Roman"/>
          <w:lang w:eastAsia="en-GB"/>
        </w:rPr>
      </w:pPr>
      <w:r w:rsidRPr="00B94D49">
        <w:rPr>
          <w:rFonts w:ascii="Comic Sans MS" w:eastAsia="Times New Roman" w:hAnsi="Comic Sans MS" w:cs="Times New Roman"/>
          <w:lang w:eastAsia="en-GB"/>
        </w:rPr>
        <w:fldChar w:fldCharType="begin"/>
      </w:r>
      <w:r w:rsidRPr="00B94D49">
        <w:rPr>
          <w:rFonts w:ascii="Comic Sans MS" w:eastAsia="Times New Roman" w:hAnsi="Comic Sans MS" w:cs="Times New Roman"/>
          <w:lang w:eastAsia="en-GB"/>
        </w:rPr>
        <w:instrText xml:space="preserve"> INCLUDEPICTURE "https://media-cdn.tripadvisor.com/media/photo-s/06/7d/94/48/child-ham-sandwich.jpg" \* MERGEFORMATINET </w:instrText>
      </w:r>
      <w:r w:rsidRPr="00B94D49">
        <w:rPr>
          <w:rFonts w:ascii="Comic Sans MS" w:eastAsia="Times New Roman" w:hAnsi="Comic Sans MS" w:cs="Times New Roman"/>
          <w:lang w:eastAsia="en-GB"/>
        </w:rPr>
        <w:fldChar w:fldCharType="separate"/>
      </w:r>
      <w:r w:rsidRPr="00B94D49">
        <w:rPr>
          <w:rFonts w:ascii="Comic Sans MS" w:eastAsia="Times New Roman" w:hAnsi="Comic Sans MS" w:cs="Times New Roman"/>
          <w:lang w:eastAsia="en-GB"/>
        </w:rPr>
        <w:fldChar w:fldCharType="end"/>
      </w:r>
    </w:p>
    <w:p w14:paraId="6A54C928" w14:textId="51B5F306" w:rsidR="007E2F36" w:rsidRPr="00695A5A" w:rsidRDefault="007E2F36" w:rsidP="004837C4">
      <w:pPr>
        <w:rPr>
          <w:rFonts w:ascii="Comic Sans MS" w:hAnsi="Comic Sans MS"/>
        </w:rPr>
      </w:pPr>
    </w:p>
    <w:p w14:paraId="4C3911CF" w14:textId="446D09DE" w:rsidR="007E2F36" w:rsidRPr="00695A5A" w:rsidRDefault="007E2F36" w:rsidP="004837C4">
      <w:pPr>
        <w:rPr>
          <w:rFonts w:ascii="Comic Sans MS" w:hAnsi="Comic Sans MS"/>
        </w:rPr>
      </w:pPr>
    </w:p>
    <w:p w14:paraId="2620510F" w14:textId="40D263E5" w:rsidR="007E2F36" w:rsidRPr="00695A5A" w:rsidRDefault="007E2F36" w:rsidP="004837C4">
      <w:pPr>
        <w:rPr>
          <w:rFonts w:ascii="Comic Sans MS" w:hAnsi="Comic Sans MS"/>
        </w:rPr>
      </w:pPr>
    </w:p>
    <w:p w14:paraId="624F31EA" w14:textId="2972B5CC" w:rsidR="007E2F36" w:rsidRPr="00695A5A" w:rsidRDefault="007E2F36" w:rsidP="004837C4">
      <w:pPr>
        <w:rPr>
          <w:rFonts w:ascii="Comic Sans MS" w:hAnsi="Comic Sans MS"/>
        </w:rPr>
      </w:pPr>
    </w:p>
    <w:p w14:paraId="30B52C80" w14:textId="3178F8BA" w:rsidR="00B94D49" w:rsidRPr="00695A5A" w:rsidRDefault="00B94D49" w:rsidP="004837C4">
      <w:pPr>
        <w:rPr>
          <w:rFonts w:ascii="Comic Sans MS" w:hAnsi="Comic Sans MS"/>
        </w:rPr>
      </w:pPr>
    </w:p>
    <w:p w14:paraId="08EAC354" w14:textId="31541321" w:rsidR="00B94D49" w:rsidRPr="00695A5A" w:rsidRDefault="00B94D49" w:rsidP="004837C4">
      <w:pPr>
        <w:rPr>
          <w:rFonts w:ascii="Comic Sans MS" w:hAnsi="Comic Sans MS"/>
        </w:rPr>
      </w:pPr>
    </w:p>
    <w:p w14:paraId="016EB9E0" w14:textId="0FDD7489" w:rsidR="00B94D49" w:rsidRPr="00695A5A" w:rsidRDefault="00B94D49" w:rsidP="004837C4">
      <w:pPr>
        <w:rPr>
          <w:rFonts w:ascii="Comic Sans MS" w:hAnsi="Comic Sans MS"/>
        </w:rPr>
      </w:pPr>
    </w:p>
    <w:p w14:paraId="3DCC5B0D" w14:textId="63CDD84D" w:rsidR="00B94D49" w:rsidRPr="00695A5A" w:rsidRDefault="00B94D49" w:rsidP="004837C4">
      <w:pPr>
        <w:rPr>
          <w:rFonts w:ascii="Comic Sans MS" w:hAnsi="Comic Sans MS"/>
        </w:rPr>
      </w:pPr>
    </w:p>
    <w:p w14:paraId="6AEFEA92" w14:textId="1106D2C3" w:rsidR="00B94D49" w:rsidRPr="00695A5A" w:rsidRDefault="00B94D49" w:rsidP="004837C4">
      <w:pPr>
        <w:rPr>
          <w:rFonts w:ascii="Comic Sans MS" w:hAnsi="Comic Sans MS"/>
        </w:rPr>
      </w:pPr>
    </w:p>
    <w:p w14:paraId="4DD02FB9" w14:textId="46C39E7A" w:rsidR="00B94D49" w:rsidRPr="00695A5A" w:rsidRDefault="00B94D49" w:rsidP="004837C4">
      <w:pPr>
        <w:rPr>
          <w:rFonts w:ascii="Comic Sans MS" w:hAnsi="Comic Sans MS"/>
        </w:rPr>
      </w:pPr>
    </w:p>
    <w:p w14:paraId="59A39918" w14:textId="74350156" w:rsidR="00B94D49" w:rsidRPr="00695A5A" w:rsidRDefault="00B94D49" w:rsidP="004837C4">
      <w:pPr>
        <w:rPr>
          <w:rFonts w:ascii="Comic Sans MS" w:hAnsi="Comic Sans MS"/>
        </w:rPr>
      </w:pPr>
    </w:p>
    <w:p w14:paraId="3081355B" w14:textId="67E8BA4D" w:rsidR="00B94D49" w:rsidRPr="00695A5A" w:rsidRDefault="00B94D49" w:rsidP="004837C4">
      <w:pPr>
        <w:rPr>
          <w:rFonts w:ascii="Comic Sans MS" w:hAnsi="Comic Sans MS"/>
        </w:rPr>
      </w:pPr>
    </w:p>
    <w:p w14:paraId="4590EC8F" w14:textId="77777777" w:rsidR="00BF28BC" w:rsidRPr="00695A5A" w:rsidRDefault="00BF28BC" w:rsidP="004837C4">
      <w:pPr>
        <w:rPr>
          <w:rFonts w:ascii="Comic Sans MS" w:hAnsi="Comic Sans MS"/>
        </w:rPr>
      </w:pPr>
    </w:p>
    <w:p w14:paraId="60701F6C" w14:textId="0219DFD1" w:rsidR="00B94D49" w:rsidRPr="00695A5A" w:rsidRDefault="00B94D49" w:rsidP="004837C4">
      <w:pPr>
        <w:rPr>
          <w:rFonts w:ascii="Comic Sans MS" w:hAnsi="Comic Sans MS"/>
        </w:rPr>
      </w:pPr>
    </w:p>
    <w:p w14:paraId="213168BE" w14:textId="7156909A" w:rsidR="004837C4" w:rsidRPr="00695A5A" w:rsidRDefault="004837C4" w:rsidP="00BF28BC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 xml:space="preserve">Your team loses a football match and your friend says something unkind, </w:t>
      </w:r>
      <w:r w:rsidR="00BF28BC" w:rsidRPr="00695A5A">
        <w:rPr>
          <w:rFonts w:ascii="Comic Sans MS" w:hAnsi="Comic Sans MS"/>
        </w:rPr>
        <w:t>what do you do?</w:t>
      </w:r>
    </w:p>
    <w:p w14:paraId="20F64F18" w14:textId="2A0B4B35" w:rsidR="002623E6" w:rsidRPr="00695A5A" w:rsidRDefault="00624A9C" w:rsidP="00BF28BC">
      <w:pPr>
        <w:rPr>
          <w:rFonts w:ascii="Comic Sans MS" w:hAnsi="Comic Sans MS"/>
        </w:rPr>
      </w:pPr>
      <w:r w:rsidRPr="00695A5A">
        <w:rPr>
          <w:rFonts w:ascii="Comic Sans MS" w:hAnsi="Comic Sans MS"/>
        </w:rPr>
        <w:t>How can you stay positive in this situation?</w:t>
      </w:r>
    </w:p>
    <w:p w14:paraId="41AAC49F" w14:textId="6163806A" w:rsidR="001B0B18" w:rsidRPr="001B0B18" w:rsidRDefault="007C24AB" w:rsidP="001B0B18">
      <w:pPr>
        <w:rPr>
          <w:rFonts w:ascii="Times New Roman" w:eastAsia="Times New Roman" w:hAnsi="Times New Roman" w:cs="Times New Roman"/>
          <w:lang w:eastAsia="en-GB"/>
        </w:rPr>
      </w:pPr>
      <w:r w:rsidRPr="001B0B18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9C7D107" wp14:editId="2C4D7311">
            <wp:simplePos x="0" y="0"/>
            <wp:positionH relativeFrom="column">
              <wp:posOffset>609056</wp:posOffset>
            </wp:positionH>
            <wp:positionV relativeFrom="paragraph">
              <wp:posOffset>148681</wp:posOffset>
            </wp:positionV>
            <wp:extent cx="4495800" cy="2553335"/>
            <wp:effectExtent l="0" t="0" r="0" b="0"/>
            <wp:wrapTight wrapText="bothSides">
              <wp:wrapPolygon edited="0">
                <wp:start x="0" y="0"/>
                <wp:lineTo x="0" y="21487"/>
                <wp:lineTo x="21539" y="21487"/>
                <wp:lineTo x="21539" y="0"/>
                <wp:lineTo x="0" y="0"/>
              </wp:wrapPolygon>
            </wp:wrapTight>
            <wp:docPr id="2" name="Picture 2" descr="Image result for football match childre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football match children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0B18" w:rsidRPr="001B0B18">
        <w:rPr>
          <w:rFonts w:ascii="Times New Roman" w:eastAsia="Times New Roman" w:hAnsi="Times New Roman" w:cs="Times New Roman"/>
          <w:lang w:eastAsia="en-GB"/>
        </w:rPr>
        <w:fldChar w:fldCharType="begin"/>
      </w:r>
      <w:r w:rsidR="001B0B18" w:rsidRPr="001B0B18">
        <w:rPr>
          <w:rFonts w:ascii="Times New Roman" w:eastAsia="Times New Roman" w:hAnsi="Times New Roman" w:cs="Times New Roman"/>
          <w:lang w:eastAsia="en-GB"/>
        </w:rPr>
        <w:instrText xml:space="preserve"> INCLUDEPICTURE "https://www.thesoccerstore.co.uk/blog/wp-content/uploads/2016/12/children-football.jpg" \* MERGEFORMATINET </w:instrText>
      </w:r>
      <w:r w:rsidR="001B0B18" w:rsidRPr="001B0B18">
        <w:rPr>
          <w:rFonts w:ascii="Times New Roman" w:eastAsia="Times New Roman" w:hAnsi="Times New Roman" w:cs="Times New Roman"/>
          <w:lang w:eastAsia="en-GB"/>
        </w:rPr>
        <w:fldChar w:fldCharType="separate"/>
      </w:r>
      <w:r w:rsidR="001B0B18" w:rsidRPr="001B0B18">
        <w:rPr>
          <w:rFonts w:ascii="Times New Roman" w:eastAsia="Times New Roman" w:hAnsi="Times New Roman" w:cs="Times New Roman"/>
          <w:lang w:eastAsia="en-GB"/>
        </w:rPr>
        <w:fldChar w:fldCharType="end"/>
      </w:r>
    </w:p>
    <w:p w14:paraId="244328BE" w14:textId="21B96BA6" w:rsidR="00BF28BC" w:rsidRDefault="00BF28BC" w:rsidP="00BF28BC"/>
    <w:p w14:paraId="7F8C176A" w14:textId="3EAEC387" w:rsidR="004837C4" w:rsidRDefault="004837C4" w:rsidP="004837C4"/>
    <w:p w14:paraId="57F60D63" w14:textId="41425CCB" w:rsidR="000A4193" w:rsidRDefault="000A4193" w:rsidP="00BF28BC"/>
    <w:p w14:paraId="29EE9C02" w14:textId="7E7459E2" w:rsidR="007C24AB" w:rsidRDefault="007C24AB" w:rsidP="00BF28BC"/>
    <w:p w14:paraId="50A93FD1" w14:textId="08021390" w:rsidR="007C24AB" w:rsidRDefault="007C24AB" w:rsidP="00BF28BC"/>
    <w:p w14:paraId="52B53E99" w14:textId="0E2F51C5" w:rsidR="007C24AB" w:rsidRDefault="007C24AB" w:rsidP="00BF28BC"/>
    <w:p w14:paraId="4860B268" w14:textId="40A91054" w:rsidR="007C24AB" w:rsidRDefault="007C24AB" w:rsidP="00BF28BC"/>
    <w:p w14:paraId="30E44A79" w14:textId="4109C346" w:rsidR="007C24AB" w:rsidRDefault="007C24AB" w:rsidP="00BF28BC"/>
    <w:p w14:paraId="2E951A90" w14:textId="2928E0C1" w:rsidR="007C24AB" w:rsidRDefault="007C24AB" w:rsidP="00BF28BC"/>
    <w:p w14:paraId="204308CF" w14:textId="46B5A59F" w:rsidR="007C24AB" w:rsidRDefault="007C24AB" w:rsidP="00BF28BC"/>
    <w:p w14:paraId="419F95FC" w14:textId="2249BA7E" w:rsidR="007C24AB" w:rsidRDefault="007C24AB" w:rsidP="00BF28BC"/>
    <w:p w14:paraId="0184345E" w14:textId="47D99D4A" w:rsidR="007C24AB" w:rsidRDefault="007C24AB" w:rsidP="00BF28BC"/>
    <w:p w14:paraId="027400FF" w14:textId="3756DECD" w:rsidR="007C24AB" w:rsidRDefault="007C24AB" w:rsidP="00BF28BC"/>
    <w:p w14:paraId="1AAE1FBD" w14:textId="25046828" w:rsidR="007C24AB" w:rsidRDefault="007C24AB" w:rsidP="00BF28BC"/>
    <w:p w14:paraId="351C9FD9" w14:textId="76915B5A" w:rsidR="007C24AB" w:rsidRDefault="007C24AB" w:rsidP="00BF28BC"/>
    <w:p w14:paraId="416A7352" w14:textId="2BD6F2B9" w:rsidR="00CE05C1" w:rsidRDefault="00CE05C1" w:rsidP="00BF28BC"/>
    <w:p w14:paraId="702A6631" w14:textId="259F4E7A" w:rsidR="00CE05C1" w:rsidRDefault="00CE05C1" w:rsidP="00BF28BC"/>
    <w:p w14:paraId="6B926EB7" w14:textId="6BAE5EDC" w:rsidR="00CE05C1" w:rsidRDefault="00CE05C1" w:rsidP="00BF28BC"/>
    <w:p w14:paraId="1B7A0BD8" w14:textId="342522EE" w:rsidR="00CE05C1" w:rsidRDefault="00CE05C1" w:rsidP="00BF28BC"/>
    <w:p w14:paraId="0FB9C68D" w14:textId="6502CAA4" w:rsidR="00CE05C1" w:rsidRDefault="00CE05C1" w:rsidP="00BF28BC"/>
    <w:p w14:paraId="2095A3D0" w14:textId="2E3554FF" w:rsidR="00695A5A" w:rsidRPr="00695A5A" w:rsidRDefault="00EC7CA2" w:rsidP="00CE05C1">
      <w:pPr>
        <w:rPr>
          <w:rFonts w:ascii="Comic Sans MS" w:eastAsia="Times New Roman" w:hAnsi="Comic Sans MS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3031FDC" wp14:editId="63B0FC19">
            <wp:simplePos x="0" y="0"/>
            <wp:positionH relativeFrom="column">
              <wp:posOffset>2307771</wp:posOffset>
            </wp:positionH>
            <wp:positionV relativeFrom="paragraph">
              <wp:posOffset>542109</wp:posOffset>
            </wp:positionV>
            <wp:extent cx="881380" cy="2807970"/>
            <wp:effectExtent l="0" t="0" r="0" b="0"/>
            <wp:wrapTight wrapText="bothSides">
              <wp:wrapPolygon edited="0">
                <wp:start x="0" y="0"/>
                <wp:lineTo x="0" y="21493"/>
                <wp:lineTo x="21164" y="21493"/>
                <wp:lineTo x="21164" y="0"/>
                <wp:lineTo x="0" y="0"/>
              </wp:wrapPolygon>
            </wp:wrapTight>
            <wp:docPr id="6" name="Picture 6" descr="A picture containing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19-12-08 at 11.39.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5C1" w:rsidRPr="00695A5A">
        <w:rPr>
          <w:rFonts w:ascii="Comic Sans MS" w:eastAsia="Times New Roman" w:hAnsi="Comic Sans MS" w:cs="Times New Roman"/>
          <w:lang w:eastAsia="en-GB"/>
        </w:rPr>
        <w:t>You</w:t>
      </w:r>
      <w:r w:rsidR="00624A9C" w:rsidRPr="00695A5A">
        <w:rPr>
          <w:rFonts w:ascii="Comic Sans MS" w:eastAsia="Times New Roman" w:hAnsi="Comic Sans MS" w:cs="Times New Roman"/>
          <w:lang w:eastAsia="en-GB"/>
        </w:rPr>
        <w:t xml:space="preserve"> take a spelling test and </w:t>
      </w:r>
      <w:r w:rsidR="002264AD" w:rsidRPr="00695A5A">
        <w:rPr>
          <w:rFonts w:ascii="Comic Sans MS" w:eastAsia="Times New Roman" w:hAnsi="Comic Sans MS" w:cs="Times New Roman"/>
          <w:lang w:eastAsia="en-GB"/>
        </w:rPr>
        <w:t>feel disappointed with your score</w:t>
      </w:r>
      <w:r w:rsidR="00695A5A" w:rsidRPr="00695A5A">
        <w:rPr>
          <w:rFonts w:ascii="Comic Sans MS" w:eastAsia="Times New Roman" w:hAnsi="Comic Sans MS" w:cs="Times New Roman"/>
          <w:lang w:eastAsia="en-GB"/>
        </w:rPr>
        <w:t>, how do you show that you have a growth mindset?</w:t>
      </w:r>
      <w:r w:rsidR="000A7A59">
        <w:rPr>
          <w:rFonts w:ascii="Comic Sans MS" w:eastAsia="Times New Roman" w:hAnsi="Comic Sans MS" w:cs="Times New Roman"/>
          <w:lang w:eastAsia="en-GB"/>
        </w:rPr>
        <w:t xml:space="preserve"> If somebody had a fixed mindset, what would their reaction be?</w:t>
      </w:r>
    </w:p>
    <w:p w14:paraId="3C055879" w14:textId="7005EBD6" w:rsidR="00CE05C1" w:rsidRDefault="00CE05C1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C7B5C7" w14:textId="4F0A95F9" w:rsidR="00695A5A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285B67" w14:textId="5C1A3C27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5828B1E" w14:textId="2C1FEDC5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5FF15962" w14:textId="48FEF4F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8099FCB" w14:textId="244421B0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4CD28FD" w14:textId="2DAA59C3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B425E3C" w14:textId="3C26202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DAD4C45" w14:textId="1C53B874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52D7F542" w14:textId="41E8CAE1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ABBF4C7" w14:textId="37AA445E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A0DAE55" w14:textId="19E5A0BD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9542C6F" w14:textId="4D395386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2B46142C" w14:textId="3A80A351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74063144" w14:textId="2C9CEB8D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1B053ECA" w14:textId="77777777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  <w:bookmarkStart w:id="0" w:name="_GoBack"/>
      <w:bookmarkEnd w:id="0"/>
    </w:p>
    <w:p w14:paraId="6EF53B94" w14:textId="775A54C8" w:rsidR="00695A5A" w:rsidRPr="00772864" w:rsidRDefault="00837DF2" w:rsidP="00CE05C1">
      <w:pPr>
        <w:rPr>
          <w:rFonts w:ascii="Comic Sans MS" w:eastAsia="Times New Roman" w:hAnsi="Comic Sans MS" w:cs="Times New Roman"/>
          <w:lang w:eastAsia="en-GB"/>
        </w:rPr>
      </w:pPr>
      <w:r>
        <w:rPr>
          <w:rFonts w:ascii="Comic Sans MS" w:eastAsia="Times New Roman" w:hAnsi="Comic Sans MS" w:cs="Times New Roman"/>
          <w:lang w:eastAsia="en-GB"/>
        </w:rPr>
        <w:t xml:space="preserve">Your friend </w:t>
      </w:r>
      <w:r w:rsidR="00D32C44">
        <w:rPr>
          <w:rFonts w:ascii="Comic Sans MS" w:eastAsia="Times New Roman" w:hAnsi="Comic Sans MS" w:cs="Times New Roman"/>
          <w:lang w:eastAsia="en-GB"/>
        </w:rPr>
        <w:t>has a gymnastics performance that he is really nervous about and he keeps saying that he is not good enough. How could you help h</w:t>
      </w:r>
      <w:r w:rsidR="00EC7CA2">
        <w:rPr>
          <w:rFonts w:ascii="Comic Sans MS" w:eastAsia="Times New Roman" w:hAnsi="Comic Sans MS" w:cs="Times New Roman"/>
          <w:lang w:eastAsia="en-GB"/>
        </w:rPr>
        <w:t>im</w:t>
      </w:r>
      <w:r w:rsidR="00D32C44">
        <w:rPr>
          <w:rFonts w:ascii="Comic Sans MS" w:eastAsia="Times New Roman" w:hAnsi="Comic Sans MS" w:cs="Times New Roman"/>
          <w:lang w:eastAsia="en-GB"/>
        </w:rPr>
        <w:t xml:space="preserve"> to use h</w:t>
      </w:r>
      <w:r w:rsidR="00EC7CA2">
        <w:rPr>
          <w:rFonts w:ascii="Comic Sans MS" w:eastAsia="Times New Roman" w:hAnsi="Comic Sans MS" w:cs="Times New Roman"/>
          <w:lang w:eastAsia="en-GB"/>
        </w:rPr>
        <w:t>is</w:t>
      </w:r>
      <w:r w:rsidR="00D32C44">
        <w:rPr>
          <w:rFonts w:ascii="Comic Sans MS" w:eastAsia="Times New Roman" w:hAnsi="Comic Sans MS" w:cs="Times New Roman"/>
          <w:lang w:eastAsia="en-GB"/>
        </w:rPr>
        <w:t xml:space="preserve"> growth mindset?</w:t>
      </w:r>
    </w:p>
    <w:p w14:paraId="3EBFB709" w14:textId="6870BA42" w:rsidR="00695A5A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6DF9C51D" w14:textId="47A67162" w:rsidR="00EC7CA2" w:rsidRDefault="00EC7CA2" w:rsidP="00CE05C1">
      <w:pPr>
        <w:rPr>
          <w:rFonts w:ascii="Times New Roman" w:eastAsia="Times New Roman" w:hAnsi="Times New Roman" w:cs="Times New Roman"/>
          <w:lang w:eastAsia="en-GB"/>
        </w:rPr>
      </w:pPr>
      <w:r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217817D" wp14:editId="675252E5">
            <wp:simplePos x="0" y="0"/>
            <wp:positionH relativeFrom="column">
              <wp:posOffset>1225913</wp:posOffset>
            </wp:positionH>
            <wp:positionV relativeFrom="paragraph">
              <wp:posOffset>28212</wp:posOffset>
            </wp:positionV>
            <wp:extent cx="2855595" cy="2612390"/>
            <wp:effectExtent l="0" t="0" r="1905" b="3810"/>
            <wp:wrapTight wrapText="bothSides">
              <wp:wrapPolygon edited="0">
                <wp:start x="0" y="0"/>
                <wp:lineTo x="0" y="21526"/>
                <wp:lineTo x="21518" y="21526"/>
                <wp:lineTo x="21518" y="0"/>
                <wp:lineTo x="0" y="0"/>
              </wp:wrapPolygon>
            </wp:wrapTight>
            <wp:docPr id="9" name="Picture 9" descr="A picture containing sport, athletic game, person, tenni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19-12-08 at 12.27.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59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A496B" w14:textId="77777777" w:rsidR="00695A5A" w:rsidRPr="00CE05C1" w:rsidRDefault="00695A5A" w:rsidP="00CE05C1">
      <w:pPr>
        <w:rPr>
          <w:rFonts w:ascii="Times New Roman" w:eastAsia="Times New Roman" w:hAnsi="Times New Roman" w:cs="Times New Roman"/>
          <w:lang w:eastAsia="en-GB"/>
        </w:rPr>
      </w:pPr>
    </w:p>
    <w:p w14:paraId="3724D0FE" w14:textId="77777777" w:rsidR="00CE05C1" w:rsidRPr="004837C4" w:rsidRDefault="00CE05C1" w:rsidP="00BF28BC"/>
    <w:sectPr w:rsidR="00CE05C1" w:rsidRPr="004837C4" w:rsidSect="003154B2">
      <w:headerReference w:type="default" r:id="rId11"/>
      <w:footerReference w:type="default" r:id="rId12"/>
      <w:pgSz w:w="11900" w:h="1682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ABE360" w14:textId="77777777" w:rsidR="009A573E" w:rsidRDefault="009A573E" w:rsidP="003154B2">
      <w:r>
        <w:separator/>
      </w:r>
    </w:p>
  </w:endnote>
  <w:endnote w:type="continuationSeparator" w:id="0">
    <w:p w14:paraId="1C01470E" w14:textId="77777777" w:rsidR="009A573E" w:rsidRDefault="009A573E" w:rsidP="00315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756872" w14:textId="77777777" w:rsidR="003154B2" w:rsidRDefault="00CB78C5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77306D4F" wp14:editId="17DE5754">
          <wp:simplePos x="0" y="0"/>
          <wp:positionH relativeFrom="column">
            <wp:posOffset>2129424</wp:posOffset>
          </wp:positionH>
          <wp:positionV relativeFrom="paragraph">
            <wp:posOffset>-31507</wp:posOffset>
          </wp:positionV>
          <wp:extent cx="1665605" cy="744855"/>
          <wp:effectExtent l="0" t="0" r="0" b="4445"/>
          <wp:wrapTight wrapText="bothSides">
            <wp:wrapPolygon edited="0">
              <wp:start x="0" y="0"/>
              <wp:lineTo x="0" y="21361"/>
              <wp:lineTo x="21411" y="21361"/>
              <wp:lineTo x="21411" y="0"/>
              <wp:lineTo x="0" y="0"/>
            </wp:wrapPolygon>
          </wp:wrapTight>
          <wp:docPr id="5" name="Picture 5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Imag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000" b="30000"/>
                  <a:stretch/>
                </pic:blipFill>
                <pic:spPr bwMode="auto">
                  <a:xfrm>
                    <a:off x="0" y="0"/>
                    <a:ext cx="1665605" cy="7448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3360" behindDoc="1" locked="0" layoutInCell="1" allowOverlap="1" wp14:anchorId="47C8ED15" wp14:editId="023C27FB">
          <wp:simplePos x="0" y="0"/>
          <wp:positionH relativeFrom="column">
            <wp:posOffset>4418894</wp:posOffset>
          </wp:positionH>
          <wp:positionV relativeFrom="paragraph">
            <wp:posOffset>27446</wp:posOffset>
          </wp:positionV>
          <wp:extent cx="1772285" cy="551815"/>
          <wp:effectExtent l="0" t="0" r="5715" b="0"/>
          <wp:wrapTight wrapText="bothSides">
            <wp:wrapPolygon edited="0">
              <wp:start x="0" y="0"/>
              <wp:lineTo x="0" y="20879"/>
              <wp:lineTo x="21515" y="20879"/>
              <wp:lineTo x="21515" y="0"/>
              <wp:lineTo x="0" y="0"/>
            </wp:wrapPolygon>
          </wp:wrapTight>
          <wp:docPr id="8" name="Picture 8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772285" cy="551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154B2">
      <w:rPr>
        <w:noProof/>
      </w:rPr>
      <w:drawing>
        <wp:anchor distT="0" distB="0" distL="114300" distR="114300" simplePos="0" relativeHeight="251661312" behindDoc="1" locked="0" layoutInCell="1" allowOverlap="1" wp14:anchorId="58D68A7E" wp14:editId="398BFA77">
          <wp:simplePos x="0" y="0"/>
          <wp:positionH relativeFrom="column">
            <wp:posOffset>-462844</wp:posOffset>
          </wp:positionH>
          <wp:positionV relativeFrom="paragraph">
            <wp:posOffset>112607</wp:posOffset>
          </wp:positionV>
          <wp:extent cx="1873885" cy="473075"/>
          <wp:effectExtent l="0" t="0" r="5715" b="0"/>
          <wp:wrapTight wrapText="bothSides">
            <wp:wrapPolygon edited="0">
              <wp:start x="0" y="0"/>
              <wp:lineTo x="0" y="20875"/>
              <wp:lineTo x="21519" y="20875"/>
              <wp:lineTo x="215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73885" cy="473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34AD0F" w14:textId="77777777" w:rsidR="003154B2" w:rsidRDefault="003154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C55C86" w14:textId="77777777" w:rsidR="009A573E" w:rsidRDefault="009A573E" w:rsidP="003154B2">
      <w:r>
        <w:separator/>
      </w:r>
    </w:p>
  </w:footnote>
  <w:footnote w:type="continuationSeparator" w:id="0">
    <w:p w14:paraId="7A414986" w14:textId="77777777" w:rsidR="009A573E" w:rsidRDefault="009A573E" w:rsidP="00315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A9DFC8" w14:textId="77777777" w:rsidR="003154B2" w:rsidRDefault="003154B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76DBC09" wp14:editId="27D37B5D">
          <wp:simplePos x="0" y="0"/>
          <wp:positionH relativeFrom="column">
            <wp:posOffset>2391984</wp:posOffset>
          </wp:positionH>
          <wp:positionV relativeFrom="paragraph">
            <wp:posOffset>-268840</wp:posOffset>
          </wp:positionV>
          <wp:extent cx="814192" cy="814192"/>
          <wp:effectExtent l="0" t="0" r="0" b="0"/>
          <wp:wrapNone/>
          <wp:docPr id="3" name="Picture 3" descr="A close up of a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4192" cy="814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464B1"/>
    <w:multiLevelType w:val="hybridMultilevel"/>
    <w:tmpl w:val="A860F466"/>
    <w:lvl w:ilvl="0" w:tplc="39165A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F4C57E0"/>
    <w:multiLevelType w:val="hybridMultilevel"/>
    <w:tmpl w:val="269227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2A0A96"/>
    <w:multiLevelType w:val="hybridMultilevel"/>
    <w:tmpl w:val="C8969F6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EC72B2"/>
    <w:multiLevelType w:val="hybridMultilevel"/>
    <w:tmpl w:val="D5ACD6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37C4"/>
    <w:rsid w:val="000A4193"/>
    <w:rsid w:val="000A7A59"/>
    <w:rsid w:val="00133792"/>
    <w:rsid w:val="001B0B18"/>
    <w:rsid w:val="001E3D64"/>
    <w:rsid w:val="002264AD"/>
    <w:rsid w:val="002623E6"/>
    <w:rsid w:val="003154B2"/>
    <w:rsid w:val="00373FE1"/>
    <w:rsid w:val="004837C4"/>
    <w:rsid w:val="005017C3"/>
    <w:rsid w:val="005116DD"/>
    <w:rsid w:val="00624A9C"/>
    <w:rsid w:val="00695A5A"/>
    <w:rsid w:val="00772864"/>
    <w:rsid w:val="007C24AB"/>
    <w:rsid w:val="007E2F36"/>
    <w:rsid w:val="00837DF2"/>
    <w:rsid w:val="008B0D37"/>
    <w:rsid w:val="00942921"/>
    <w:rsid w:val="009A573E"/>
    <w:rsid w:val="00A30118"/>
    <w:rsid w:val="00B11397"/>
    <w:rsid w:val="00B94D49"/>
    <w:rsid w:val="00BF28BC"/>
    <w:rsid w:val="00C90273"/>
    <w:rsid w:val="00CA0708"/>
    <w:rsid w:val="00CB78C5"/>
    <w:rsid w:val="00CE05C1"/>
    <w:rsid w:val="00D31A61"/>
    <w:rsid w:val="00D32C44"/>
    <w:rsid w:val="00E6517C"/>
    <w:rsid w:val="00EC7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BD2E59"/>
  <w14:defaultImageDpi w14:val="32767"/>
  <w15:chartTrackingRefBased/>
  <w15:docId w15:val="{96E59E34-6192-1E41-A66B-70611A923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54B2"/>
  </w:style>
  <w:style w:type="paragraph" w:styleId="Footer">
    <w:name w:val="footer"/>
    <w:basedOn w:val="Normal"/>
    <w:link w:val="FooterChar"/>
    <w:uiPriority w:val="99"/>
    <w:unhideWhenUsed/>
    <w:rsid w:val="003154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54B2"/>
  </w:style>
  <w:style w:type="paragraph" w:styleId="ListParagraph">
    <w:name w:val="List Paragraph"/>
    <w:basedOn w:val="Normal"/>
    <w:uiPriority w:val="34"/>
    <w:qFormat/>
    <w:rsid w:val="004837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956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bridiewhite/Library/Group%20Containers/UBF8T346G9.Office/User%20Content.localized/Templates.localized/Careers%20Hub%20CFC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Careers Hub CFC.dotx</Template>
  <TotalTime>63</TotalTime>
  <Pages>2</Pages>
  <Words>147</Words>
  <Characters>839</Characters>
  <Application>Microsoft Office Word</Application>
  <DocSecurity>0</DocSecurity>
  <Lines>6</Lines>
  <Paragraphs>1</Paragraphs>
  <ScaleCrop>false</ScaleCrop>
  <Company/>
  <LinksUpToDate>false</LinksUpToDate>
  <CharactersWithSpaces>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Bridie White</cp:lastModifiedBy>
  <cp:revision>21</cp:revision>
  <dcterms:created xsi:type="dcterms:W3CDTF">2019-11-18T21:58:00Z</dcterms:created>
  <dcterms:modified xsi:type="dcterms:W3CDTF">2019-12-08T12:34:00Z</dcterms:modified>
</cp:coreProperties>
</file>