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9B7BA" w14:textId="77777777" w:rsidR="000859E2" w:rsidRDefault="008E69D9"/>
    <w:p w14:paraId="651A3A1A" w14:textId="77777777" w:rsidR="006E5FEE" w:rsidRPr="006E5FEE" w:rsidRDefault="006E5FEE" w:rsidP="006E5FEE">
      <w:pPr>
        <w:jc w:val="center"/>
        <w:rPr>
          <w:rFonts w:ascii="Comic Sans MS" w:hAnsi="Comic Sans MS"/>
          <w:b/>
          <w:bCs/>
          <w:u w:val="single"/>
        </w:rPr>
      </w:pPr>
      <w:r w:rsidRPr="006E5FEE">
        <w:rPr>
          <w:rFonts w:ascii="Comic Sans MS" w:hAnsi="Comic Sans MS"/>
          <w:b/>
          <w:bCs/>
          <w:u w:val="single"/>
        </w:rPr>
        <w:t>Aiming High and Staying Positive Action Plan</w:t>
      </w:r>
    </w:p>
    <w:p w14:paraId="3A33E7FD" w14:textId="77777777" w:rsidR="006E5FEE" w:rsidRDefault="006E5FEE" w:rsidP="006E5FEE">
      <w:pPr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E5FEE" w14:paraId="285A8508" w14:textId="77777777" w:rsidTr="006E5FEE">
        <w:tc>
          <w:tcPr>
            <w:tcW w:w="4505" w:type="dxa"/>
          </w:tcPr>
          <w:p w14:paraId="7457A801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lesson or activity do you need to stay positive with?</w:t>
            </w:r>
          </w:p>
          <w:p w14:paraId="61D5190F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472F4777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65B5EE5A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0F85E08B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1E03F2EA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188ABA40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1D17E86B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93C0911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F34B3DB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33E4BADE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08053194" w14:textId="77777777" w:rsidR="006E5FEE" w:rsidRDefault="006E5FEE" w:rsidP="006E5FEE">
            <w:pPr>
              <w:rPr>
                <w:rFonts w:ascii="Comic Sans MS" w:hAnsi="Comic Sans MS"/>
              </w:rPr>
            </w:pPr>
            <w:bookmarkStart w:id="0" w:name="_GoBack"/>
            <w:bookmarkEnd w:id="0"/>
          </w:p>
          <w:p w14:paraId="4A4B9D02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505" w:type="dxa"/>
          </w:tcPr>
          <w:p w14:paraId="51D32FF1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you going to do to make sure that you stay positive?</w:t>
            </w:r>
          </w:p>
          <w:p w14:paraId="2DE2FEB4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7852042C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7D770271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59A5AFFF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45DA8B9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581E87F0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2651EE03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024AB2E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09C7BF22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EFC3066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BD9A9F9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</w:tr>
      <w:tr w:rsidR="006E5FEE" w14:paraId="63796909" w14:textId="77777777" w:rsidTr="006E5FEE">
        <w:tc>
          <w:tcPr>
            <w:tcW w:w="4505" w:type="dxa"/>
          </w:tcPr>
          <w:p w14:paraId="33AE5A00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lesson or activity do you need to aim higher with?</w:t>
            </w:r>
          </w:p>
          <w:p w14:paraId="5579F181" w14:textId="4BC5CE81" w:rsidR="006E5FEE" w:rsidRDefault="006E5FEE" w:rsidP="008E69D9">
            <w:pPr>
              <w:rPr>
                <w:rFonts w:ascii="Comic Sans MS" w:hAnsi="Comic Sans MS"/>
              </w:rPr>
            </w:pPr>
          </w:p>
          <w:p w14:paraId="7E900EAA" w14:textId="778F8DDC" w:rsidR="008E69D9" w:rsidRDefault="008E69D9" w:rsidP="008E69D9">
            <w:pPr>
              <w:rPr>
                <w:rFonts w:ascii="Comic Sans MS" w:hAnsi="Comic Sans MS"/>
              </w:rPr>
            </w:pPr>
          </w:p>
          <w:p w14:paraId="59AE7E07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1625BF7E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12FFC4C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68EEB9F0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29600D39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64E7FFCC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34D28E0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3225E534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594225BC" w14:textId="77777777" w:rsidR="008E69D9" w:rsidRDefault="008E69D9" w:rsidP="008E69D9">
            <w:pPr>
              <w:rPr>
                <w:rFonts w:ascii="Comic Sans MS" w:hAnsi="Comic Sans MS"/>
              </w:rPr>
            </w:pPr>
          </w:p>
          <w:p w14:paraId="4232D82D" w14:textId="77777777" w:rsidR="006E5FEE" w:rsidRDefault="006E5FEE" w:rsidP="006E5FEE">
            <w:pPr>
              <w:rPr>
                <w:rFonts w:ascii="Comic Sans MS" w:hAnsi="Comic Sans MS"/>
              </w:rPr>
            </w:pPr>
          </w:p>
          <w:p w14:paraId="339C08EB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505" w:type="dxa"/>
          </w:tcPr>
          <w:p w14:paraId="040EFFA8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you going to do to make sure that you aim higher?</w:t>
            </w:r>
          </w:p>
          <w:p w14:paraId="4E72932B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1C84A8DF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284F3B18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029AD785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094ACDF4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15CBCBCF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6567737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7E285E51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6DB75025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2C8A8C0F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5A2BF596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43BF6D8A" w14:textId="77777777" w:rsidR="006E5FEE" w:rsidRPr="006E5FEE" w:rsidRDefault="006E5FEE" w:rsidP="006E5FEE">
      <w:pPr>
        <w:jc w:val="center"/>
        <w:rPr>
          <w:rFonts w:ascii="Comic Sans MS" w:hAnsi="Comic Sans MS"/>
        </w:rPr>
      </w:pPr>
    </w:p>
    <w:sectPr w:rsidR="006E5FEE" w:rsidRPr="006E5FEE" w:rsidSect="003154B2">
      <w:headerReference w:type="default" r:id="rId6"/>
      <w:footerReference w:type="default" r:id="rId7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206B2" w14:textId="77777777" w:rsidR="006E5FEE" w:rsidRDefault="006E5FEE" w:rsidP="003154B2">
      <w:r>
        <w:separator/>
      </w:r>
    </w:p>
  </w:endnote>
  <w:endnote w:type="continuationSeparator" w:id="0">
    <w:p w14:paraId="04507A2C" w14:textId="77777777" w:rsidR="006E5FEE" w:rsidRDefault="006E5FEE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2339C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33881C40" wp14:editId="07B09081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</w:rPr>
      <w:drawing>
        <wp:anchor distT="0" distB="0" distL="114300" distR="114300" simplePos="0" relativeHeight="251663360" behindDoc="1" locked="0" layoutInCell="1" allowOverlap="1" wp14:anchorId="1BA462C2" wp14:editId="0C6D614E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</w:rPr>
      <w:drawing>
        <wp:anchor distT="0" distB="0" distL="114300" distR="114300" simplePos="0" relativeHeight="251661312" behindDoc="1" locked="0" layoutInCell="1" allowOverlap="1" wp14:anchorId="5B3AA2FC" wp14:editId="738B797B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029BE5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C31C6" w14:textId="77777777" w:rsidR="006E5FEE" w:rsidRDefault="006E5FEE" w:rsidP="003154B2">
      <w:r>
        <w:separator/>
      </w:r>
    </w:p>
  </w:footnote>
  <w:footnote w:type="continuationSeparator" w:id="0">
    <w:p w14:paraId="5DEC9989" w14:textId="77777777" w:rsidR="006E5FEE" w:rsidRDefault="006E5FEE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CD222" w14:textId="77777777" w:rsidR="003154B2" w:rsidRDefault="003154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BD155F" wp14:editId="24E9AC6A">
          <wp:simplePos x="0" y="0"/>
          <wp:positionH relativeFrom="column">
            <wp:posOffset>2391984</wp:posOffset>
          </wp:positionH>
          <wp:positionV relativeFrom="paragraph">
            <wp:posOffset>-268840</wp:posOffset>
          </wp:positionV>
          <wp:extent cx="814192" cy="814192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192" cy="814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FEE"/>
    <w:rsid w:val="00133792"/>
    <w:rsid w:val="001E3D64"/>
    <w:rsid w:val="003154B2"/>
    <w:rsid w:val="005017C3"/>
    <w:rsid w:val="005116DD"/>
    <w:rsid w:val="006E5FEE"/>
    <w:rsid w:val="008B0D37"/>
    <w:rsid w:val="008E69D9"/>
    <w:rsid w:val="00A30118"/>
    <w:rsid w:val="00B11397"/>
    <w:rsid w:val="00CA0708"/>
    <w:rsid w:val="00CB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09F5B2"/>
  <w14:defaultImageDpi w14:val="32767"/>
  <w15:chartTrackingRefBased/>
  <w15:docId w15:val="{7FEB121F-CB6C-5C4F-80CB-61511363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6E5F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CF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CFC.dotx</Template>
  <TotalTime>1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2</cp:revision>
  <dcterms:created xsi:type="dcterms:W3CDTF">2020-01-19T21:08:00Z</dcterms:created>
  <dcterms:modified xsi:type="dcterms:W3CDTF">2020-01-19T21:08:00Z</dcterms:modified>
</cp:coreProperties>
</file>